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642" w:type="pct"/>
        <w:tblInd w:w="-54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  <w:tblDescription w:val="Top table has main flyer information and bottom table has contact information"/>
      </w:tblPr>
      <w:tblGrid>
        <w:gridCol w:w="7096"/>
        <w:gridCol w:w="2808"/>
      </w:tblGrid>
      <w:tr w:rsidR="00950BAE" w:rsidRPr="00424B0E" w14:paraId="69CE5426" w14:textId="77777777" w:rsidTr="003B5F77">
        <w:trPr>
          <w:trHeight w:hRule="exact" w:val="10080"/>
        </w:trPr>
        <w:tc>
          <w:tcPr>
            <w:tcW w:w="7096" w:type="dxa"/>
          </w:tcPr>
          <w:p w14:paraId="45C5130C" w14:textId="6F78C1C3" w:rsidR="00950BAE" w:rsidRPr="00AA661F" w:rsidRDefault="00EC204F" w:rsidP="00424B0E">
            <w:pPr>
              <w:pStyle w:val="Heading2"/>
              <w:rPr>
                <w:b/>
                <w:bCs/>
              </w:rPr>
            </w:pPr>
            <w:r>
              <w:rPr>
                <w:b/>
                <w:bCs/>
              </w:rPr>
              <w:t>AMERICAN SOCIETY OF PROFESSIONAL ESTIMATORS</w:t>
            </w:r>
            <w:r w:rsidR="00AA661F" w:rsidRPr="00AA661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="00AA661F" w:rsidRPr="00AA661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OC CHAPTER 3</w:t>
            </w:r>
          </w:p>
          <w:p w14:paraId="34789AB0" w14:textId="3093A1A4" w:rsidR="00950BAE" w:rsidRPr="00A566C5" w:rsidRDefault="009B506A" w:rsidP="00424B0E">
            <w:pPr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alias w:val="Presents:"/>
                <w:tag w:val="Presents:"/>
                <w:id w:val="-1396590407"/>
                <w:placeholder>
                  <w:docPart w:val="661D58F8555743A68E1514181DFC70C6"/>
                </w:placeholder>
                <w:temporary/>
                <w:showingPlcHdr/>
                <w15:appearance w15:val="hidden"/>
              </w:sdtPr>
              <w:sdtEndPr/>
              <w:sdtContent>
                <w:r w:rsidR="00950BAE" w:rsidRPr="00A566C5">
                  <w:rPr>
                    <w:rFonts w:asciiTheme="majorHAnsi" w:hAnsiTheme="majorHAnsi"/>
                  </w:rPr>
                  <w:t>Presents</w:t>
                </w:r>
              </w:sdtContent>
            </w:sdt>
          </w:p>
          <w:p w14:paraId="11D317EC" w14:textId="1C9AA5F9" w:rsidR="00950BAE" w:rsidRPr="008F2B2D" w:rsidRDefault="008F2B2D" w:rsidP="00424B0E">
            <w:pPr>
              <w:pStyle w:val="Heading1"/>
              <w:rPr>
                <w:b/>
                <w:bCs/>
                <w:sz w:val="28"/>
                <w:szCs w:val="28"/>
              </w:rPr>
            </w:pPr>
            <w:r w:rsidRPr="008F2B2D">
              <w:rPr>
                <w:b/>
                <w:bCs/>
                <w:sz w:val="28"/>
                <w:szCs w:val="28"/>
              </w:rPr>
              <w:t>High Performance Architectural Envelope Systems</w:t>
            </w:r>
          </w:p>
          <w:p w14:paraId="0E9F1F7C" w14:textId="7A5ADCE1" w:rsidR="00DF59FE" w:rsidRDefault="00A566C5" w:rsidP="008B1CF0">
            <w:pPr>
              <w:rPr>
                <w:rFonts w:asciiTheme="majorHAnsi" w:hAnsiTheme="majorHAnsi"/>
                <w:b/>
                <w:bCs/>
              </w:rPr>
            </w:pPr>
            <w:r w:rsidRPr="000A7F30">
              <w:rPr>
                <w:rFonts w:asciiTheme="majorHAnsi" w:hAnsiTheme="majorHAnsi"/>
                <w:b/>
                <w:bCs/>
                <w:sz w:val="16"/>
                <w:szCs w:val="16"/>
              </w:rPr>
              <w:t>Presented by</w:t>
            </w:r>
            <w:r w:rsidR="000A7F30" w:rsidRPr="000A7F30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  <w:r w:rsidR="000A7F3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 </w:t>
            </w:r>
            <w:r w:rsidR="008F2B2D" w:rsidRPr="008F2B2D">
              <w:rPr>
                <w:rFonts w:asciiTheme="majorHAnsi" w:hAnsiTheme="majorHAnsi"/>
                <w:b/>
                <w:bCs/>
              </w:rPr>
              <w:t>Matt Stephens, Principal</w:t>
            </w:r>
            <w:r w:rsidR="000A7F30">
              <w:rPr>
                <w:rFonts w:asciiTheme="majorHAnsi" w:hAnsiTheme="majorHAnsi"/>
                <w:b/>
                <w:bCs/>
              </w:rPr>
              <w:t>, Triton Building Products</w:t>
            </w:r>
          </w:p>
          <w:p w14:paraId="10BA5964" w14:textId="588F2BCB" w:rsidR="00C05C42" w:rsidRPr="00C05C42" w:rsidRDefault="00DF59FE" w:rsidP="00C05C42">
            <w:pPr>
              <w:pStyle w:val="Heading3"/>
            </w:pPr>
            <w:r w:rsidRPr="00C05C42">
              <w:t>Date</w:t>
            </w:r>
            <w:r w:rsidR="00A566C5" w:rsidRPr="00C05C42">
              <w:t xml:space="preserve">:  </w:t>
            </w:r>
            <w:r w:rsidR="007D4CFE" w:rsidRPr="00C06E37">
              <w:t>Wednesday</w:t>
            </w:r>
            <w:r w:rsidR="00A566C5" w:rsidRPr="00C06E37">
              <w:t xml:space="preserve">, </w:t>
            </w:r>
            <w:r w:rsidR="008F2B2D">
              <w:t>April</w:t>
            </w:r>
            <w:r w:rsidR="004D0947" w:rsidRPr="00C06E37">
              <w:t xml:space="preserve"> </w:t>
            </w:r>
            <w:r w:rsidR="008F2B2D">
              <w:t>13</w:t>
            </w:r>
            <w:r w:rsidR="00A566C5" w:rsidRPr="00C06E37">
              <w:t>, 202</w:t>
            </w:r>
            <w:r w:rsidR="0056036F" w:rsidRPr="00C06E37">
              <w:t>2</w:t>
            </w:r>
          </w:p>
          <w:p w14:paraId="0B6AF6DA" w14:textId="3328773D" w:rsidR="001528A9" w:rsidRDefault="005E7723" w:rsidP="00384719">
            <w:pPr>
              <w:pStyle w:val="Heading3"/>
            </w:pPr>
            <w:r w:rsidRPr="00C05C42">
              <w:t>Time</w:t>
            </w:r>
            <w:r w:rsidR="00A566C5" w:rsidRPr="00C05C42">
              <w:t xml:space="preserve">:  </w:t>
            </w:r>
            <w:r w:rsidR="00352F2A">
              <w:t>4</w:t>
            </w:r>
            <w:r w:rsidR="00A566C5" w:rsidRPr="00C05C42">
              <w:t>:</w:t>
            </w:r>
            <w:r w:rsidR="00352F2A">
              <w:t>3</w:t>
            </w:r>
            <w:r w:rsidR="00A566C5" w:rsidRPr="00C05C42">
              <w:t xml:space="preserve">0 </w:t>
            </w:r>
            <w:r w:rsidR="007D4CFE" w:rsidRPr="00C05C42">
              <w:t>P</w:t>
            </w:r>
            <w:r w:rsidR="00A566C5" w:rsidRPr="00C05C42">
              <w:t xml:space="preserve">M – </w:t>
            </w:r>
            <w:r w:rsidR="00352F2A">
              <w:t>5</w:t>
            </w:r>
            <w:r w:rsidR="00A566C5" w:rsidRPr="00C05C42">
              <w:t>:</w:t>
            </w:r>
            <w:r w:rsidR="00352F2A">
              <w:t>3</w:t>
            </w:r>
            <w:r w:rsidR="00A566C5" w:rsidRPr="00C05C42">
              <w:t xml:space="preserve">0 PM </w:t>
            </w:r>
            <w:r w:rsidR="00821481" w:rsidRPr="00C05C42">
              <w:t>PS</w:t>
            </w:r>
            <w:r w:rsidR="00C05C42">
              <w:t>T</w:t>
            </w:r>
          </w:p>
          <w:p w14:paraId="5AB8FD09" w14:textId="604AD2FE" w:rsidR="001528A9" w:rsidRPr="000A7F30" w:rsidRDefault="001528A9" w:rsidP="001528A9">
            <w:pPr>
              <w:pStyle w:val="Heading3"/>
            </w:pPr>
            <w:r>
              <w:t xml:space="preserve">Location:  </w:t>
            </w:r>
            <w:r w:rsidR="00384719" w:rsidRPr="000A7F30">
              <w:rPr>
                <w:b w:val="0"/>
                <w:bCs w:val="0"/>
                <w:sz w:val="18"/>
                <w:szCs w:val="18"/>
              </w:rPr>
              <w:t>Microsoft Teams meeting, Join on your computer or mobile app</w:t>
            </w:r>
            <w:r w:rsidR="003F1E8C" w:rsidRPr="000A7F30">
              <w:rPr>
                <w:b w:val="0"/>
                <w:bCs w:val="0"/>
                <w:sz w:val="18"/>
                <w:szCs w:val="18"/>
              </w:rPr>
              <w:t>:</w:t>
            </w:r>
            <w:r w:rsidR="00384719" w:rsidRPr="000A7F30">
              <w:rPr>
                <w:b w:val="0"/>
                <w:bCs w:val="0"/>
                <w:sz w:val="20"/>
                <w:szCs w:val="20"/>
              </w:rPr>
              <w:t xml:space="preserve"> </w:t>
            </w:r>
            <w:hyperlink r:id="rId10" w:tgtFrame="_blank" w:history="1">
              <w:r w:rsidR="000A7F30" w:rsidRPr="000A7F30">
                <w:rPr>
                  <w:rFonts w:ascii="Segoe UI Semibold" w:eastAsia="Times New Roman" w:hAnsi="Segoe UI Semibold" w:cs="Segoe UI Semibold"/>
                  <w:b w:val="0"/>
                  <w:bCs w:val="0"/>
                  <w:color w:val="6264A7"/>
                  <w:sz w:val="21"/>
                  <w:szCs w:val="21"/>
                  <w:u w:val="single"/>
                </w:rPr>
                <w:t>Click here to join the meeting</w:t>
              </w:r>
            </w:hyperlink>
            <w:r w:rsidRPr="000A7F30">
              <w:rPr>
                <w:rFonts w:ascii="Segoe UI" w:eastAsia="Times New Roman" w:hAnsi="Segoe UI" w:cs="Segoe UI"/>
                <w:color w:val="252424"/>
              </w:rPr>
              <w:t xml:space="preserve"> </w:t>
            </w:r>
          </w:p>
          <w:p w14:paraId="0260956D" w14:textId="04F749EE" w:rsidR="00B760CC" w:rsidRPr="001528A9" w:rsidRDefault="00384719" w:rsidP="00CA2782">
            <w:pPr>
              <w:pStyle w:val="Heading3"/>
              <w:rPr>
                <w:b w:val="0"/>
                <w:bCs w:val="0"/>
                <w:sz w:val="28"/>
                <w:szCs w:val="28"/>
              </w:rPr>
            </w:pPr>
            <w:r w:rsidRPr="000A7F30">
              <w:rPr>
                <w:b w:val="0"/>
                <w:bCs w:val="0"/>
                <w:sz w:val="18"/>
                <w:szCs w:val="18"/>
              </w:rPr>
              <w:t xml:space="preserve">Or call in (audio only):  </w:t>
            </w:r>
            <w:hyperlink r:id="rId11" w:anchor=" " w:history="1">
              <w:r w:rsidRPr="000A7F30">
                <w:rPr>
                  <w:b w:val="0"/>
                  <w:bCs w:val="0"/>
                  <w:sz w:val="18"/>
                  <w:szCs w:val="18"/>
                </w:rPr>
                <w:t>+1 925-412-3623,</w:t>
              </w:r>
            </w:hyperlink>
            <w:r w:rsidRPr="000A7F30">
              <w:rPr>
                <w:b w:val="0"/>
                <w:bCs w:val="0"/>
                <w:sz w:val="18"/>
                <w:szCs w:val="18"/>
              </w:rPr>
              <w:t xml:space="preserve"> ID: </w:t>
            </w:r>
            <w:r w:rsidR="000A7F30">
              <w:rPr>
                <w:b w:val="0"/>
                <w:bCs w:val="0"/>
                <w:sz w:val="18"/>
                <w:szCs w:val="18"/>
              </w:rPr>
              <w:t>316 303 431</w:t>
            </w:r>
            <w:r w:rsidR="001528A9" w:rsidRPr="000A7F30">
              <w:rPr>
                <w:b w:val="0"/>
                <w:bCs w:val="0"/>
                <w:sz w:val="18"/>
                <w:szCs w:val="18"/>
              </w:rPr>
              <w:t>#</w:t>
            </w:r>
          </w:p>
          <w:p w14:paraId="54E461A1" w14:textId="60EC589F" w:rsidR="004D0947" w:rsidRDefault="005D3099" w:rsidP="00384719">
            <w:pPr>
              <w:pStyle w:val="Normal10pts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 xml:space="preserve">Triton Building Products is a </w:t>
            </w:r>
            <w:r w:rsidR="008C0135">
              <w:rPr>
                <w:rFonts w:asciiTheme="majorHAnsi" w:hAnsiTheme="majorHAnsi"/>
                <w:szCs w:val="20"/>
              </w:rPr>
              <w:t>manufacturer’s</w:t>
            </w:r>
            <w:r>
              <w:rPr>
                <w:rFonts w:asciiTheme="majorHAnsi" w:hAnsiTheme="majorHAnsi"/>
                <w:szCs w:val="20"/>
              </w:rPr>
              <w:t xml:space="preserve"> representative, servicing Southern California, for several of the leading rainscreen panel manufactures from around the world.  </w:t>
            </w:r>
            <w:r w:rsidR="008B21EB">
              <w:rPr>
                <w:rFonts w:asciiTheme="majorHAnsi" w:hAnsiTheme="majorHAnsi"/>
                <w:szCs w:val="20"/>
              </w:rPr>
              <w:t xml:space="preserve">Our product offerings include stone, terra cotta, porcelain, fiber cement, and metal panels. </w:t>
            </w:r>
            <w:r>
              <w:rPr>
                <w:rFonts w:asciiTheme="majorHAnsi" w:hAnsiTheme="majorHAnsi"/>
                <w:szCs w:val="20"/>
              </w:rPr>
              <w:t xml:space="preserve">  </w:t>
            </w:r>
          </w:p>
          <w:p w14:paraId="1740BB4D" w14:textId="49C201A5" w:rsidR="004D0947" w:rsidRDefault="004D0947" w:rsidP="00384719">
            <w:pPr>
              <w:pStyle w:val="Normal10pts"/>
              <w:rPr>
                <w:rFonts w:asciiTheme="majorHAnsi" w:hAnsiTheme="majorHAnsi"/>
                <w:szCs w:val="20"/>
              </w:rPr>
            </w:pPr>
          </w:p>
          <w:p w14:paraId="572CD5FC" w14:textId="48D76826" w:rsidR="0037312E" w:rsidRDefault="004D0947" w:rsidP="0037312E">
            <w:pPr>
              <w:pStyle w:val="Normal10pts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Learning Objectives:</w:t>
            </w:r>
          </w:p>
          <w:p w14:paraId="3FBB957B" w14:textId="3BACA815" w:rsidR="00CA2782" w:rsidRPr="00CA2782" w:rsidRDefault="008B21EB" w:rsidP="00CA2782">
            <w:pPr>
              <w:pStyle w:val="Normal10pts"/>
              <w:numPr>
                <w:ilvl w:val="0"/>
                <w:numId w:val="12"/>
              </w:num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Rainscreen panel system components</w:t>
            </w:r>
          </w:p>
          <w:p w14:paraId="0C51B8AD" w14:textId="0A5C360A" w:rsidR="00352F2A" w:rsidRDefault="008B21EB" w:rsidP="00352F2A">
            <w:pPr>
              <w:pStyle w:val="Normal10pts"/>
              <w:numPr>
                <w:ilvl w:val="0"/>
                <w:numId w:val="12"/>
              </w:num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Performance and Compliance (Thermal and Structural)</w:t>
            </w:r>
          </w:p>
          <w:p w14:paraId="7DDFCE71" w14:textId="22D3FE3C" w:rsidR="00352F2A" w:rsidRDefault="008B21EB" w:rsidP="00352F2A">
            <w:pPr>
              <w:pStyle w:val="Normal10pts"/>
              <w:numPr>
                <w:ilvl w:val="0"/>
                <w:numId w:val="12"/>
              </w:num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Estimating System Materials and Labor Costs</w:t>
            </w:r>
          </w:p>
          <w:p w14:paraId="36B9253B" w14:textId="41C638BC" w:rsidR="00352F2A" w:rsidRPr="00CA2782" w:rsidRDefault="008B21EB" w:rsidP="00352F2A">
            <w:pPr>
              <w:pStyle w:val="Normal10pts"/>
              <w:numPr>
                <w:ilvl w:val="0"/>
                <w:numId w:val="12"/>
              </w:num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Optimization and Value Engineering</w:t>
            </w:r>
          </w:p>
          <w:p w14:paraId="6B3E8043" w14:textId="230556DF" w:rsidR="00672718" w:rsidRPr="00672718" w:rsidRDefault="00860CF5" w:rsidP="006F583C">
            <w:pPr>
              <w:pStyle w:val="Normal10pts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noProof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B813010" wp14:editId="36489624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144145</wp:posOffset>
                  </wp:positionV>
                  <wp:extent cx="3154680" cy="2102485"/>
                  <wp:effectExtent l="0" t="0" r="762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8423F4" w14:textId="1B5B9239" w:rsidR="00CA2782" w:rsidRDefault="00CA2782" w:rsidP="00CA2782">
            <w:pPr>
              <w:pStyle w:val="Normal10pts"/>
              <w:ind w:left="720"/>
              <w:rPr>
                <w:rFonts w:asciiTheme="majorHAnsi" w:hAnsiTheme="majorHAnsi"/>
                <w:szCs w:val="20"/>
              </w:rPr>
            </w:pPr>
          </w:p>
          <w:p w14:paraId="5869218E" w14:textId="4E33143A" w:rsidR="00384719" w:rsidRDefault="00384719" w:rsidP="00384719">
            <w:pPr>
              <w:pStyle w:val="Normal10pts"/>
              <w:rPr>
                <w:rFonts w:asciiTheme="majorHAnsi" w:hAnsiTheme="majorHAnsi"/>
                <w:szCs w:val="20"/>
              </w:rPr>
            </w:pPr>
          </w:p>
          <w:p w14:paraId="7FAD59F8" w14:textId="124DC456" w:rsidR="00CA2782" w:rsidRPr="003F1E8C" w:rsidRDefault="00CA2782" w:rsidP="00384719">
            <w:pPr>
              <w:pStyle w:val="Normal10pts"/>
              <w:rPr>
                <w:rFonts w:asciiTheme="majorHAnsi" w:hAnsiTheme="majorHAnsi"/>
                <w:szCs w:val="20"/>
              </w:rPr>
            </w:pPr>
            <w:r>
              <w:t> </w:t>
            </w:r>
          </w:p>
          <w:p w14:paraId="3AEDE336" w14:textId="39DB616B" w:rsidR="00A134CD" w:rsidRPr="00384719" w:rsidRDefault="00A134CD" w:rsidP="00AB6B4A">
            <w:pPr>
              <w:pStyle w:val="Normal10pts"/>
              <w:rPr>
                <w:sz w:val="21"/>
                <w:szCs w:val="21"/>
              </w:rPr>
            </w:pPr>
          </w:p>
          <w:p w14:paraId="66EC15BF" w14:textId="4182A87F" w:rsidR="00AB4780" w:rsidRPr="00B45CE7" w:rsidRDefault="00AB4780" w:rsidP="00352F2A">
            <w:pPr>
              <w:pStyle w:val="BodyText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808" w:type="dxa"/>
            <w:vAlign w:val="bottom"/>
          </w:tcPr>
          <w:p w14:paraId="0A0B2D1C" w14:textId="6F526805" w:rsidR="00950BAE" w:rsidRPr="00424B0E" w:rsidRDefault="00950BAE" w:rsidP="00040595">
            <w:pPr>
              <w:pStyle w:val="Logo"/>
            </w:pPr>
          </w:p>
        </w:tc>
      </w:tr>
    </w:tbl>
    <w:p w14:paraId="2B7F32DD" w14:textId="3E81070A" w:rsidR="00857B45" w:rsidRPr="00857B45" w:rsidRDefault="00857B45" w:rsidP="00857B45">
      <w:pPr>
        <w:spacing w:after="0"/>
        <w:rPr>
          <w:sz w:val="2"/>
        </w:rPr>
      </w:pPr>
    </w:p>
    <w:tbl>
      <w:tblPr>
        <w:tblW w:w="8725" w:type="pct"/>
        <w:tblInd w:w="-1710" w:type="dxa"/>
        <w:shd w:val="clear" w:color="auto" w:fill="2E74B5" w:themeFill="accent1" w:themeFillShade="BF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  <w:tblDescription w:val="Top table has main flyer information and bottom table has contact information"/>
      </w:tblPr>
      <w:tblGrid>
        <w:gridCol w:w="11308"/>
      </w:tblGrid>
      <w:tr w:rsidR="008E7D01" w14:paraId="2F77DACD" w14:textId="77777777" w:rsidTr="00D06DCD">
        <w:trPr>
          <w:trHeight w:hRule="exact" w:val="2534"/>
        </w:trPr>
        <w:tc>
          <w:tcPr>
            <w:tcW w:w="11308" w:type="dxa"/>
            <w:shd w:val="clear" w:color="auto" w:fill="2E74B5" w:themeFill="accent1" w:themeFillShade="BF"/>
          </w:tcPr>
          <w:p w14:paraId="49CF01D4" w14:textId="4AE09506" w:rsidR="00D06DCD" w:rsidRPr="00D06DCD" w:rsidRDefault="00AA661F" w:rsidP="00D06DCD">
            <w:pPr>
              <w:spacing w:after="0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4C875B" wp14:editId="66C152CD">
                  <wp:simplePos x="0" y="0"/>
                  <wp:positionH relativeFrom="column">
                    <wp:posOffset>5458460</wp:posOffset>
                  </wp:positionH>
                  <wp:positionV relativeFrom="paragraph">
                    <wp:posOffset>145415</wp:posOffset>
                  </wp:positionV>
                  <wp:extent cx="1322705" cy="1335405"/>
                  <wp:effectExtent l="0" t="0" r="0" b="0"/>
                  <wp:wrapThrough wrapText="bothSides">
                    <wp:wrapPolygon edited="0">
                      <wp:start x="0" y="0"/>
                      <wp:lineTo x="0" y="21261"/>
                      <wp:lineTo x="21154" y="21261"/>
                      <wp:lineTo x="2115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FBB120" w14:textId="6E7F052C" w:rsidR="008E7D01" w:rsidRPr="00AA661F" w:rsidRDefault="00A566C5" w:rsidP="00AA661F">
            <w:pPr>
              <w:pStyle w:val="ContactInfo"/>
              <w:ind w:left="720" w:right="165"/>
              <w:jc w:val="left"/>
              <w:rPr>
                <w:rFonts w:asciiTheme="majorHAnsi" w:hAnsiTheme="majorHAnsi"/>
                <w:sz w:val="28"/>
                <w:szCs w:val="28"/>
              </w:rPr>
            </w:pPr>
            <w:r w:rsidRPr="00AA661F">
              <w:rPr>
                <w:rFonts w:asciiTheme="majorHAnsi" w:hAnsiTheme="majorHAnsi"/>
                <w:sz w:val="28"/>
                <w:szCs w:val="28"/>
              </w:rPr>
              <w:t>EDUCATION</w:t>
            </w:r>
          </w:p>
          <w:p w14:paraId="2CC6DED6" w14:textId="2229C9C7" w:rsidR="008E7D01" w:rsidRPr="00AA661F" w:rsidRDefault="00A566C5" w:rsidP="00AA661F">
            <w:pPr>
              <w:pStyle w:val="ContactInfo"/>
              <w:ind w:left="720" w:right="165"/>
              <w:jc w:val="left"/>
              <w:rPr>
                <w:rFonts w:asciiTheme="majorHAnsi" w:hAnsiTheme="majorHAnsi"/>
                <w:sz w:val="28"/>
                <w:szCs w:val="28"/>
              </w:rPr>
            </w:pPr>
            <w:r w:rsidRPr="00AA661F">
              <w:rPr>
                <w:rFonts w:asciiTheme="majorHAnsi" w:hAnsiTheme="majorHAnsi"/>
                <w:sz w:val="28"/>
                <w:szCs w:val="28"/>
              </w:rPr>
              <w:t>ETHICS</w:t>
            </w:r>
          </w:p>
          <w:p w14:paraId="645F72C9" w14:textId="3A4AAFE1" w:rsidR="008E7D01" w:rsidRPr="00AA661F" w:rsidRDefault="00A566C5" w:rsidP="00AA661F">
            <w:pPr>
              <w:pStyle w:val="ContactInfo"/>
              <w:ind w:left="720" w:right="165"/>
              <w:jc w:val="left"/>
              <w:rPr>
                <w:rFonts w:asciiTheme="majorHAnsi" w:hAnsiTheme="majorHAnsi"/>
                <w:sz w:val="28"/>
                <w:szCs w:val="28"/>
              </w:rPr>
            </w:pPr>
            <w:r w:rsidRPr="00AA661F">
              <w:rPr>
                <w:rFonts w:asciiTheme="majorHAnsi" w:hAnsiTheme="majorHAnsi"/>
                <w:sz w:val="28"/>
                <w:szCs w:val="28"/>
              </w:rPr>
              <w:t>STANDARDS</w:t>
            </w:r>
          </w:p>
          <w:p w14:paraId="08DF084A" w14:textId="1F6C8978" w:rsidR="008E7D01" w:rsidRPr="00AA661F" w:rsidRDefault="00A566C5" w:rsidP="00AA661F">
            <w:pPr>
              <w:pStyle w:val="ContactInfo"/>
              <w:ind w:left="720" w:right="165"/>
              <w:jc w:val="left"/>
              <w:rPr>
                <w:rFonts w:asciiTheme="majorHAnsi" w:hAnsiTheme="majorHAnsi"/>
                <w:sz w:val="28"/>
                <w:szCs w:val="28"/>
              </w:rPr>
            </w:pPr>
            <w:r w:rsidRPr="00AA661F">
              <w:rPr>
                <w:rFonts w:asciiTheme="majorHAnsi" w:hAnsiTheme="majorHAnsi"/>
                <w:sz w:val="28"/>
                <w:szCs w:val="28"/>
              </w:rPr>
              <w:t>CERTIFICATION</w:t>
            </w:r>
          </w:p>
          <w:p w14:paraId="366A56A3" w14:textId="77777777" w:rsidR="00A566C5" w:rsidRPr="00AA661F" w:rsidRDefault="00A566C5" w:rsidP="00AA661F">
            <w:pPr>
              <w:pStyle w:val="ContactInfo"/>
              <w:ind w:left="720" w:right="165"/>
              <w:jc w:val="left"/>
              <w:rPr>
                <w:rFonts w:asciiTheme="majorHAnsi" w:hAnsiTheme="majorHAnsi"/>
                <w:sz w:val="28"/>
                <w:szCs w:val="28"/>
              </w:rPr>
            </w:pPr>
            <w:r w:rsidRPr="00AA661F">
              <w:rPr>
                <w:rFonts w:asciiTheme="majorHAnsi" w:hAnsiTheme="majorHAnsi"/>
                <w:sz w:val="28"/>
                <w:szCs w:val="28"/>
              </w:rPr>
              <w:t>FELLOWSHIP</w:t>
            </w:r>
          </w:p>
          <w:p w14:paraId="3CC367F4" w14:textId="0C738277" w:rsidR="00A566C5" w:rsidRPr="00597A96" w:rsidRDefault="00A566C5" w:rsidP="00AA661F">
            <w:pPr>
              <w:pStyle w:val="ContactInfo"/>
              <w:ind w:left="720" w:right="165"/>
              <w:jc w:val="left"/>
            </w:pPr>
            <w:r w:rsidRPr="00AA661F">
              <w:rPr>
                <w:rFonts w:asciiTheme="majorHAnsi" w:hAnsiTheme="majorHAnsi"/>
                <w:sz w:val="28"/>
                <w:szCs w:val="28"/>
              </w:rPr>
              <w:t>PROFESSIONALISM</w:t>
            </w:r>
          </w:p>
        </w:tc>
      </w:tr>
    </w:tbl>
    <w:p w14:paraId="2411B82D" w14:textId="77777777" w:rsidR="00424B0E" w:rsidRDefault="00424B0E" w:rsidP="00911E2C"/>
    <w:sectPr w:rsidR="00424B0E" w:rsidSect="00B44C5F">
      <w:headerReference w:type="default" r:id="rId14"/>
      <w:headerReference w:type="first" r:id="rId15"/>
      <w:pgSz w:w="12240" w:h="15840" w:code="1"/>
      <w:pgMar w:top="2160" w:right="3600" w:bottom="576" w:left="216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F298E" w14:textId="77777777" w:rsidR="009B506A" w:rsidRDefault="009B506A">
      <w:pPr>
        <w:spacing w:after="0" w:line="240" w:lineRule="auto"/>
      </w:pPr>
      <w:r>
        <w:separator/>
      </w:r>
    </w:p>
  </w:endnote>
  <w:endnote w:type="continuationSeparator" w:id="0">
    <w:p w14:paraId="3E5B8B3D" w14:textId="77777777" w:rsidR="009B506A" w:rsidRDefault="009B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67CCB" w14:textId="77777777" w:rsidR="009B506A" w:rsidRDefault="009B506A">
      <w:pPr>
        <w:spacing w:after="0" w:line="240" w:lineRule="auto"/>
      </w:pPr>
      <w:r>
        <w:separator/>
      </w:r>
    </w:p>
  </w:footnote>
  <w:footnote w:type="continuationSeparator" w:id="0">
    <w:p w14:paraId="3999B3EF" w14:textId="77777777" w:rsidR="009B506A" w:rsidRDefault="009B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CDED" w14:textId="77777777" w:rsidR="00733EC2" w:rsidRDefault="00B44C5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2EAFF0B7" wp14:editId="2EB26CF4">
              <wp:simplePos x="0" y="0"/>
              <mc:AlternateContent>
                <mc:Choice Requires="wp14">
                  <wp:positionH relativeFrom="page">
                    <wp14:pctPosHOffset>7100</wp14:pctPosHOffset>
                  </wp:positionH>
                </mc:Choice>
                <mc:Fallback>
                  <wp:positionH relativeFrom="page">
                    <wp:posOffset>551815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605272" cy="9034272"/>
              <wp:effectExtent l="0" t="0" r="0" b="1651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5272" cy="9034272"/>
                        <a:chOff x="266700" y="0"/>
                        <a:chExt cx="5605145" cy="9034145"/>
                      </a:xfrm>
                    </wpg:grpSpPr>
                    <wps:wsp>
                      <wps:cNvPr id="18" name="Rectangle 3" descr="Colored background"/>
                      <wps:cNvSpPr>
                        <a:spLocks noChangeArrowheads="1"/>
                      </wps:cNvSpPr>
                      <wps:spPr bwMode="auto">
                        <a:xfrm>
                          <a:off x="723900" y="0"/>
                          <a:ext cx="5147945" cy="7433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4" descr="Inner border"/>
                      <wps:cNvSpPr>
                        <a:spLocks noChangeArrowheads="1"/>
                      </wps:cNvSpPr>
                      <wps:spPr bwMode="auto">
                        <a:xfrm>
                          <a:off x="266700" y="457200"/>
                          <a:ext cx="5140325" cy="8576945"/>
                        </a:xfrm>
                        <a:prstGeom prst="rect">
                          <a:avLst/>
                        </a:prstGeom>
                        <a:noFill/>
                        <a:ln w="19050" cap="rnd" algn="ctr">
                          <a:solidFill>
                            <a:schemeClr val="accent2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72100</wp14:pctWidth>
              </wp14:sizeRelH>
              <wp14:sizeRelV relativeFrom="page">
                <wp14:pctHeight>89800</wp14:pctHeight>
              </wp14:sizeRelV>
            </wp:anchor>
          </w:drawing>
        </mc:Choice>
        <mc:Fallback>
          <w:pict>
            <v:group w14:anchorId="1FB611FA" id="Group 17" o:spid="_x0000_s1026" alt="&quot;&quot;" style="position:absolute;margin-left:0;margin-top:0;width:441.35pt;height:711.35pt;z-index:-251656192;mso-width-percent:721;mso-height-percent:898;mso-left-percent:71;mso-top-percent:45;mso-position-horizontal-relative:page;mso-position-vertical-relative:page;mso-width-percent:721;mso-height-percent:898;mso-left-percent:71;mso-top-percent:45" coordorigin="2667" coordsize="56051,9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">
              <v:rect id="Rectangle 3" o:spid="_x0000_s1027" alt="Colored background" style="position:absolute;left:7239;width:51479;height:74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" fillcolor="#e7e6e6 [3214]" stroked="f" strokeweight="1pt"/>
              <v:rect id="Rectangle 4" o:spid="_x0000_s1028" alt="Inner border" style="position:absolute;left:2667;top:4572;width:51403;height:85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" filled="f" strokecolor="#ed7d31 [3205]" strokeweight="1.5pt">
                <v:stroke dashstyle="1 1" endcap="round"/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C53F0" w14:textId="77777777" w:rsidR="00B44C5F" w:rsidRDefault="00B44C5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1" layoutInCell="1" allowOverlap="1" wp14:anchorId="0E0AA9A1" wp14:editId="4A1A48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25712"/>
              <wp:effectExtent l="0" t="0" r="22860" b="1968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25712"/>
                        <a:chOff x="0" y="0"/>
                        <a:chExt cx="7178040" cy="9125712"/>
                      </a:xfrm>
                    </wpg:grpSpPr>
                    <wps:wsp>
                      <wps:cNvPr id="3" name="Rectangle 3" descr="Colored background"/>
                      <wps:cNvSpPr>
                        <a:spLocks noChangeArrowheads="1"/>
                      </wps:cNvSpPr>
                      <wps:spPr bwMode="auto">
                        <a:xfrm>
                          <a:off x="723900" y="0"/>
                          <a:ext cx="5147945" cy="7433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 descr="Inner border"/>
                      <wps:cNvSpPr>
                        <a:spLocks noChangeArrowheads="1"/>
                      </wps:cNvSpPr>
                      <wps:spPr bwMode="auto">
                        <a:xfrm>
                          <a:off x="266700" y="457200"/>
                          <a:ext cx="5140325" cy="8576945"/>
                        </a:xfrm>
                        <a:prstGeom prst="rect">
                          <a:avLst/>
                        </a:prstGeom>
                        <a:noFill/>
                        <a:ln w="19050" cap="rnd" algn="ctr">
                          <a:solidFill>
                            <a:schemeClr val="accent2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0" y="8915400"/>
                          <a:ext cx="7178040" cy="2103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 algn="ctr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92600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57204931" id="Group 18" o:spid="_x0000_s1026" alt="&quot;&quot;" style="position:absolute;margin-left:0;margin-top:0;width:565.2pt;height:718.55pt;z-index:-251654144;mso-width-percent:926;mso-height-percent:909;mso-position-horizontal:center;mso-position-horizontal-relative:page;mso-position-vertical:center;mso-position-vertical-relative:page;mso-width-percent:926;mso-height-percent:909" coordsize="71780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">
              <v:rect id="Rectangle 3" o:spid="_x0000_s1027" alt="Colored background" style="position:absolute;left:7239;width:51479;height:74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" fillcolor="#e7e6e6 [3214]" stroked="f" strokeweight="1pt"/>
              <v:rect id="Rectangle 4" o:spid="_x0000_s1028" alt="Inner border" style="position:absolute;left:2667;top:4572;width:51403;height:85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" filled="f" strokecolor="#ed7d31 [3205]" strokeweight="1.5pt">
                <v:stroke dashstyle="1 1" endcap="round"/>
              </v:rect>
              <v:rect id="Rectangle 6" o:spid="_x0000_s1029" style="position:absolute;top:89154;width:7178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" fillcolor="#ed7d31 [3205]" strokecolor="#ed7d31 [3205]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6A715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A60FF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749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0A46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1924B0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12DA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9AF88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AEBB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E490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2E8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5D1F5C"/>
    <w:multiLevelType w:val="hybridMultilevel"/>
    <w:tmpl w:val="9F703C0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6BF679C0"/>
    <w:multiLevelType w:val="hybridMultilevel"/>
    <w:tmpl w:val="218C4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C5"/>
    <w:rsid w:val="00033BF8"/>
    <w:rsid w:val="00040595"/>
    <w:rsid w:val="00060E85"/>
    <w:rsid w:val="00064003"/>
    <w:rsid w:val="00072208"/>
    <w:rsid w:val="00075E1F"/>
    <w:rsid w:val="000766E2"/>
    <w:rsid w:val="00086E87"/>
    <w:rsid w:val="000A7F30"/>
    <w:rsid w:val="000E3424"/>
    <w:rsid w:val="000E79D7"/>
    <w:rsid w:val="001017B8"/>
    <w:rsid w:val="00103BB4"/>
    <w:rsid w:val="0013031A"/>
    <w:rsid w:val="00137B6D"/>
    <w:rsid w:val="00144D30"/>
    <w:rsid w:val="001528A9"/>
    <w:rsid w:val="001646A7"/>
    <w:rsid w:val="00174B3F"/>
    <w:rsid w:val="002138D7"/>
    <w:rsid w:val="00231A92"/>
    <w:rsid w:val="002378B1"/>
    <w:rsid w:val="002461F3"/>
    <w:rsid w:val="00280C62"/>
    <w:rsid w:val="00281CD3"/>
    <w:rsid w:val="002A6A64"/>
    <w:rsid w:val="002B1FC7"/>
    <w:rsid w:val="002D310A"/>
    <w:rsid w:val="002E04DC"/>
    <w:rsid w:val="002E4DF2"/>
    <w:rsid w:val="002F0BA0"/>
    <w:rsid w:val="00302024"/>
    <w:rsid w:val="0030776C"/>
    <w:rsid w:val="0031491B"/>
    <w:rsid w:val="00320783"/>
    <w:rsid w:val="00352F2A"/>
    <w:rsid w:val="0036576D"/>
    <w:rsid w:val="0037312E"/>
    <w:rsid w:val="00374921"/>
    <w:rsid w:val="00382631"/>
    <w:rsid w:val="00384719"/>
    <w:rsid w:val="003905D2"/>
    <w:rsid w:val="003B5F77"/>
    <w:rsid w:val="003C07C8"/>
    <w:rsid w:val="003D525F"/>
    <w:rsid w:val="003F1315"/>
    <w:rsid w:val="003F1E8C"/>
    <w:rsid w:val="0041142E"/>
    <w:rsid w:val="0042467D"/>
    <w:rsid w:val="00424B0E"/>
    <w:rsid w:val="00470D1B"/>
    <w:rsid w:val="004A7019"/>
    <w:rsid w:val="004B1383"/>
    <w:rsid w:val="004C2E5B"/>
    <w:rsid w:val="004C3855"/>
    <w:rsid w:val="004D0947"/>
    <w:rsid w:val="004D61FF"/>
    <w:rsid w:val="004E0464"/>
    <w:rsid w:val="004F5CC5"/>
    <w:rsid w:val="00506046"/>
    <w:rsid w:val="00517EC5"/>
    <w:rsid w:val="005333EC"/>
    <w:rsid w:val="00542152"/>
    <w:rsid w:val="00556761"/>
    <w:rsid w:val="0056036F"/>
    <w:rsid w:val="00564DD8"/>
    <w:rsid w:val="00571BA0"/>
    <w:rsid w:val="00574A14"/>
    <w:rsid w:val="0058133F"/>
    <w:rsid w:val="00583F01"/>
    <w:rsid w:val="00586444"/>
    <w:rsid w:val="00595753"/>
    <w:rsid w:val="00597A96"/>
    <w:rsid w:val="005A5377"/>
    <w:rsid w:val="005C3D9A"/>
    <w:rsid w:val="005C6554"/>
    <w:rsid w:val="005D3099"/>
    <w:rsid w:val="005E7723"/>
    <w:rsid w:val="005F4362"/>
    <w:rsid w:val="00615B00"/>
    <w:rsid w:val="0063659E"/>
    <w:rsid w:val="0064094F"/>
    <w:rsid w:val="00672718"/>
    <w:rsid w:val="00672E10"/>
    <w:rsid w:val="006739D5"/>
    <w:rsid w:val="006A4732"/>
    <w:rsid w:val="006C2A66"/>
    <w:rsid w:val="006C51F0"/>
    <w:rsid w:val="006D62A3"/>
    <w:rsid w:val="006F583C"/>
    <w:rsid w:val="006F5C6B"/>
    <w:rsid w:val="00723B57"/>
    <w:rsid w:val="0073326F"/>
    <w:rsid w:val="00733EC2"/>
    <w:rsid w:val="007370EB"/>
    <w:rsid w:val="00742A0D"/>
    <w:rsid w:val="00753ACF"/>
    <w:rsid w:val="007655DD"/>
    <w:rsid w:val="00780408"/>
    <w:rsid w:val="0078644E"/>
    <w:rsid w:val="007A0625"/>
    <w:rsid w:val="007A5A7F"/>
    <w:rsid w:val="007A7FB7"/>
    <w:rsid w:val="007D4CFE"/>
    <w:rsid w:val="00804F13"/>
    <w:rsid w:val="00815123"/>
    <w:rsid w:val="00821481"/>
    <w:rsid w:val="008272D0"/>
    <w:rsid w:val="00841F09"/>
    <w:rsid w:val="00852536"/>
    <w:rsid w:val="00857B45"/>
    <w:rsid w:val="00860CF5"/>
    <w:rsid w:val="00881398"/>
    <w:rsid w:val="008B1CF0"/>
    <w:rsid w:val="008B21EB"/>
    <w:rsid w:val="008B7C04"/>
    <w:rsid w:val="008C0135"/>
    <w:rsid w:val="008C7FE6"/>
    <w:rsid w:val="008D1067"/>
    <w:rsid w:val="008E7D01"/>
    <w:rsid w:val="008F2B2D"/>
    <w:rsid w:val="0090445C"/>
    <w:rsid w:val="009066AE"/>
    <w:rsid w:val="00911E2C"/>
    <w:rsid w:val="009211CA"/>
    <w:rsid w:val="00923319"/>
    <w:rsid w:val="009335ED"/>
    <w:rsid w:val="00950BAE"/>
    <w:rsid w:val="00975780"/>
    <w:rsid w:val="009B0DFF"/>
    <w:rsid w:val="009B506A"/>
    <w:rsid w:val="009D1546"/>
    <w:rsid w:val="009E517E"/>
    <w:rsid w:val="00A134CD"/>
    <w:rsid w:val="00A301B0"/>
    <w:rsid w:val="00A566C5"/>
    <w:rsid w:val="00A64EC9"/>
    <w:rsid w:val="00A86B58"/>
    <w:rsid w:val="00AA5C91"/>
    <w:rsid w:val="00AA661F"/>
    <w:rsid w:val="00AB4780"/>
    <w:rsid w:val="00AB6B4A"/>
    <w:rsid w:val="00AE5645"/>
    <w:rsid w:val="00B44C5F"/>
    <w:rsid w:val="00B45CE7"/>
    <w:rsid w:val="00B64846"/>
    <w:rsid w:val="00B67ED1"/>
    <w:rsid w:val="00B735EA"/>
    <w:rsid w:val="00B760CC"/>
    <w:rsid w:val="00B91ECF"/>
    <w:rsid w:val="00BD24B1"/>
    <w:rsid w:val="00BD6916"/>
    <w:rsid w:val="00BE1866"/>
    <w:rsid w:val="00BE4DCE"/>
    <w:rsid w:val="00BF1B6C"/>
    <w:rsid w:val="00BF6149"/>
    <w:rsid w:val="00C04A68"/>
    <w:rsid w:val="00C05C42"/>
    <w:rsid w:val="00C06E37"/>
    <w:rsid w:val="00C221A7"/>
    <w:rsid w:val="00C6150D"/>
    <w:rsid w:val="00C82C5C"/>
    <w:rsid w:val="00CA2782"/>
    <w:rsid w:val="00CE2F51"/>
    <w:rsid w:val="00CE40E5"/>
    <w:rsid w:val="00D06DCD"/>
    <w:rsid w:val="00D10B81"/>
    <w:rsid w:val="00D11D5C"/>
    <w:rsid w:val="00D3141E"/>
    <w:rsid w:val="00D50B4D"/>
    <w:rsid w:val="00D72051"/>
    <w:rsid w:val="00D95B82"/>
    <w:rsid w:val="00D966B9"/>
    <w:rsid w:val="00DB49B5"/>
    <w:rsid w:val="00DF59FE"/>
    <w:rsid w:val="00E1056E"/>
    <w:rsid w:val="00E37114"/>
    <w:rsid w:val="00E4129C"/>
    <w:rsid w:val="00E802D3"/>
    <w:rsid w:val="00E94C9B"/>
    <w:rsid w:val="00EB7F41"/>
    <w:rsid w:val="00EC204F"/>
    <w:rsid w:val="00ED38FC"/>
    <w:rsid w:val="00EF0F0C"/>
    <w:rsid w:val="00EF2DDA"/>
    <w:rsid w:val="00EF7C5D"/>
    <w:rsid w:val="00F20B1B"/>
    <w:rsid w:val="00F24355"/>
    <w:rsid w:val="00F462C0"/>
    <w:rsid w:val="00F713C7"/>
    <w:rsid w:val="00F72327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8BC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0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CD3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E04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4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4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4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4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4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046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E34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3424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customStyle="1" w:styleId="CompanyName">
    <w:name w:val="Company Name"/>
    <w:basedOn w:val="Normal"/>
    <w:next w:val="ContactInfo"/>
    <w:link w:val="CompanyNameChar"/>
    <w:uiPriority w:val="13"/>
    <w:qFormat/>
    <w:pPr>
      <w:spacing w:after="0"/>
      <w:ind w:left="144" w:right="144"/>
      <w:jc w:val="right"/>
    </w:pPr>
    <w:rPr>
      <w:b/>
      <w:bCs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0766E2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14"/>
    <w:qFormat/>
    <w:pPr>
      <w:spacing w:after="0" w:line="240" w:lineRule="auto"/>
      <w:ind w:left="144" w:right="144"/>
      <w:jc w:val="right"/>
    </w:pPr>
    <w:rPr>
      <w:color w:val="FFFFFF" w:themeColor="background1"/>
    </w:rPr>
  </w:style>
  <w:style w:type="character" w:customStyle="1" w:styleId="CompanyNameChar">
    <w:name w:val="Company Name Char"/>
    <w:basedOn w:val="DefaultParagraphFont"/>
    <w:link w:val="CompanyName"/>
    <w:uiPriority w:val="13"/>
    <w:rsid w:val="00506046"/>
    <w:rPr>
      <w:b/>
      <w:bCs/>
      <w:color w:val="FFFFFF" w:themeColor="background1"/>
      <w:sz w:val="40"/>
      <w:szCs w:val="40"/>
    </w:rPr>
  </w:style>
  <w:style w:type="character" w:customStyle="1" w:styleId="ContactInfoChar">
    <w:name w:val="Contact Info Char"/>
    <w:basedOn w:val="DefaultParagraphFont"/>
    <w:link w:val="ContactInfo"/>
    <w:uiPriority w:val="14"/>
    <w:rsid w:val="0050604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9335E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5ED"/>
  </w:style>
  <w:style w:type="paragraph" w:styleId="Footer">
    <w:name w:val="footer"/>
    <w:basedOn w:val="Normal"/>
    <w:link w:val="FooterChar"/>
    <w:uiPriority w:val="99"/>
    <w:unhideWhenUsed/>
    <w:rsid w:val="009335E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5ED"/>
  </w:style>
  <w:style w:type="table" w:styleId="TableGrid">
    <w:name w:val="Table Grid"/>
    <w:basedOn w:val="TableNormal"/>
    <w:uiPriority w:val="39"/>
    <w:rsid w:val="008E7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2"/>
    <w:qFormat/>
    <w:rsid w:val="00174B3F"/>
    <w:pPr>
      <w:spacing w:after="480" w:line="240" w:lineRule="auto"/>
      <w:contextualSpacing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46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64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E0464"/>
  </w:style>
  <w:style w:type="paragraph" w:styleId="BlockText">
    <w:name w:val="Block Text"/>
    <w:basedOn w:val="Normal"/>
    <w:uiPriority w:val="99"/>
    <w:semiHidden/>
    <w:unhideWhenUsed/>
    <w:rsid w:val="006739D5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E04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E0464"/>
  </w:style>
  <w:style w:type="paragraph" w:styleId="BodyText2">
    <w:name w:val="Body Text 2"/>
    <w:basedOn w:val="Normal"/>
    <w:link w:val="BodyText2Char"/>
    <w:uiPriority w:val="99"/>
    <w:semiHidden/>
    <w:unhideWhenUsed/>
    <w:rsid w:val="004E046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E0464"/>
  </w:style>
  <w:style w:type="paragraph" w:styleId="BodyText3">
    <w:name w:val="Body Text 3"/>
    <w:basedOn w:val="Normal"/>
    <w:link w:val="BodyText3Char"/>
    <w:uiPriority w:val="99"/>
    <w:semiHidden/>
    <w:unhideWhenUsed/>
    <w:rsid w:val="004E0464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E0464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E046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E046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E04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E046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E046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E046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E046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E046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E0464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E0464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E2F5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0464"/>
    <w:pPr>
      <w:spacing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E046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E0464"/>
  </w:style>
  <w:style w:type="table" w:styleId="ColorfulGrid">
    <w:name w:val="Colorful Grid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E046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46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46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464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E0464"/>
  </w:style>
  <w:style w:type="character" w:customStyle="1" w:styleId="DateChar">
    <w:name w:val="Date Char"/>
    <w:basedOn w:val="DefaultParagraphFont"/>
    <w:link w:val="Date"/>
    <w:uiPriority w:val="99"/>
    <w:semiHidden/>
    <w:rsid w:val="004E0464"/>
  </w:style>
  <w:style w:type="paragraph" w:styleId="DocumentMap">
    <w:name w:val="Document Map"/>
    <w:basedOn w:val="Normal"/>
    <w:link w:val="DocumentMapChar"/>
    <w:uiPriority w:val="99"/>
    <w:semiHidden/>
    <w:unhideWhenUsed/>
    <w:rsid w:val="004E046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0464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E046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E0464"/>
  </w:style>
  <w:style w:type="character" w:styleId="Emphasis">
    <w:name w:val="Emphasis"/>
    <w:basedOn w:val="DefaultParagraphFont"/>
    <w:uiPriority w:val="20"/>
    <w:semiHidden/>
    <w:unhideWhenUsed/>
    <w:qFormat/>
    <w:rsid w:val="004E046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E046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46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464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E046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E0464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4E04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46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464"/>
    <w:rPr>
      <w:szCs w:val="20"/>
    </w:rPr>
  </w:style>
  <w:style w:type="table" w:styleId="GridTable1Light">
    <w:name w:val="Grid Table 1 Light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E046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E04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E046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E04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E046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E04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E046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E04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E046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E04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E046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E04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E04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46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46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046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46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46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4E0464"/>
  </w:style>
  <w:style w:type="paragraph" w:styleId="HTMLAddress">
    <w:name w:val="HTML Address"/>
    <w:basedOn w:val="Normal"/>
    <w:link w:val="HTMLAddressChar"/>
    <w:uiPriority w:val="99"/>
    <w:semiHidden/>
    <w:unhideWhenUsed/>
    <w:rsid w:val="004E046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E046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E046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E046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E046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E046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0464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0464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4E046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4E046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E0464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E046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E0464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E2F5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81C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81CD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E2F51"/>
    <w:rPr>
      <w:b/>
      <w:bCs/>
      <w:caps w:val="0"/>
      <w:smallCaps/>
      <w:color w:val="2E74B5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E04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E046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E04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E046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E04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E046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E04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E0464"/>
  </w:style>
  <w:style w:type="paragraph" w:styleId="List">
    <w:name w:val="List"/>
    <w:basedOn w:val="Normal"/>
    <w:uiPriority w:val="99"/>
    <w:semiHidden/>
    <w:unhideWhenUsed/>
    <w:rsid w:val="004E046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E046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E046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E046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E046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E046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E046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E046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E046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E046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E046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E046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E046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E046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E046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E046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E046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E046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E046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E046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4E046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E04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E046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E04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E046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E04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E046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E04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E046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E046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E046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E04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E046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E04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4E04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E0464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E04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E04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E04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E04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E046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4E046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E046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E046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E046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E0464"/>
  </w:style>
  <w:style w:type="character" w:styleId="PageNumber">
    <w:name w:val="page number"/>
    <w:basedOn w:val="DefaultParagraphFont"/>
    <w:uiPriority w:val="99"/>
    <w:semiHidden/>
    <w:unhideWhenUsed/>
    <w:rsid w:val="004E0464"/>
  </w:style>
  <w:style w:type="table" w:styleId="PlainTable1">
    <w:name w:val="Plain Table 1"/>
    <w:basedOn w:val="TableNormal"/>
    <w:uiPriority w:val="41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E04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E04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E0464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E0464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81CD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81CD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E046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E0464"/>
  </w:style>
  <w:style w:type="paragraph" w:styleId="Signature">
    <w:name w:val="Signature"/>
    <w:basedOn w:val="Normal"/>
    <w:link w:val="SignatureChar"/>
    <w:uiPriority w:val="99"/>
    <w:semiHidden/>
    <w:unhideWhenUsed/>
    <w:rsid w:val="004E046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E0464"/>
  </w:style>
  <w:style w:type="character" w:styleId="Strong">
    <w:name w:val="Strong"/>
    <w:basedOn w:val="DefaultParagraphFont"/>
    <w:uiPriority w:val="22"/>
    <w:semiHidden/>
    <w:unhideWhenUsed/>
    <w:qFormat/>
    <w:rsid w:val="004E046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046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0464"/>
    <w:rPr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E046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E046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E046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E046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E04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E04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E046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E046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E046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E046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E046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E046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E046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E046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E046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E046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E046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E046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E04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E046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E046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E046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E04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E04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E046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E046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E04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E046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E046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E046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E04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E04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E04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E046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E04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E046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E046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E04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E046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E046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E04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E046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E046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E0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E046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E046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E04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4E04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E04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4E046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E046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E04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E046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E046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E046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E046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E046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E046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E046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0464"/>
    <w:pPr>
      <w:outlineLvl w:val="9"/>
    </w:pPr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6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61F"/>
    <w:rPr>
      <w:color w:val="605E5C"/>
      <w:shd w:val="clear" w:color="auto" w:fill="E1DFDD"/>
    </w:rPr>
  </w:style>
  <w:style w:type="paragraph" w:customStyle="1" w:styleId="Normal10pts">
    <w:name w:val="Normal +10 pts"/>
    <w:basedOn w:val="BodyText2"/>
    <w:rsid w:val="00D966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19254123623,,273428935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teams.microsoft.com/l/meetup-join/19%3ameeting_ZDhiMGY2NGUtNmExOC00ODhlLTk4NzgtMTNlNjlhNWVkMDll%40thread.v2/0?context=%7b%22Tid%22%3a%225d793645-a4cb-4dc9-90f2-c691a6fb6f16%22%2c%22Oid%22%3a%221e0aa610-a026-42e5-9ac2-f9fd55b08e00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eyva\AppData\Roaming\Microsoft\Templates\Generic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1D58F8555743A68E1514181DFC7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0A271-B3DC-4C87-9794-9CE44487903E}"/>
      </w:docPartPr>
      <w:docPartBody>
        <w:p w:rsidR="005B0708" w:rsidRDefault="00462740">
          <w:pPr>
            <w:pStyle w:val="661D58F8555743A68E1514181DFC70C6"/>
          </w:pPr>
          <w:r w:rsidRPr="00424B0E">
            <w:t>Presents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678"/>
    <w:rsid w:val="000040D0"/>
    <w:rsid w:val="004057CC"/>
    <w:rsid w:val="00462740"/>
    <w:rsid w:val="004945F7"/>
    <w:rsid w:val="005236D7"/>
    <w:rsid w:val="005B0708"/>
    <w:rsid w:val="005F6678"/>
    <w:rsid w:val="00630541"/>
    <w:rsid w:val="00643CE9"/>
    <w:rsid w:val="006B2717"/>
    <w:rsid w:val="006C6BB3"/>
    <w:rsid w:val="00A4413B"/>
    <w:rsid w:val="00AF63B4"/>
    <w:rsid w:val="00B42DF8"/>
    <w:rsid w:val="00BB260B"/>
    <w:rsid w:val="00CC7744"/>
    <w:rsid w:val="00DB4B8C"/>
    <w:rsid w:val="00E702A2"/>
    <w:rsid w:val="00E85290"/>
    <w:rsid w:val="00F50B52"/>
    <w:rsid w:val="00F8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1D58F8555743A68E1514181DFC70C6">
    <w:name w:val="661D58F8555743A68E1514181DFC70C6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6A9683-7E71-4245-8188-92C09F08898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607F84F-90AF-4767-9FD8-5C9C82B5A3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24E2DB-8F13-4F37-A3E9-E17DA661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event flyer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2022-04-04T16:44:00Z</dcterms:created>
  <dcterms:modified xsi:type="dcterms:W3CDTF">2022-04-04T16:44:00Z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